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DFD96" w14:textId="322C3554" w:rsidR="00645763" w:rsidRDefault="00951A10" w:rsidP="00F62005">
      <w:r>
        <w:t>CO2 Footprint IG NV 202</w:t>
      </w:r>
      <w:r w:rsidR="001274CF">
        <w:t>4</w:t>
      </w:r>
    </w:p>
    <w:p w14:paraId="34435F83" w14:textId="77777777" w:rsidR="00951A10" w:rsidRDefault="00951A10" w:rsidP="00F62005"/>
    <w:p w14:paraId="6C20F711" w14:textId="54DFC73C" w:rsidR="00951A10" w:rsidRDefault="00DE1A70" w:rsidP="00F62005">
      <w:r w:rsidRPr="00DE1A70">
        <w:pict w14:anchorId="3D58EA8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53pt;height:343.5pt">
            <v:imagedata r:id="rId9" o:title=""/>
          </v:shape>
        </w:pict>
      </w:r>
    </w:p>
    <w:sectPr w:rsidR="00951A10" w:rsidSect="00D058A9">
      <w:headerReference w:type="default" r:id="rId10"/>
      <w:pgSz w:w="11906" w:h="16838" w:code="9"/>
      <w:pgMar w:top="2552" w:right="1418" w:bottom="1418" w:left="1418" w:header="709" w:footer="709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C31C6" w14:textId="77777777" w:rsidR="002D74D2" w:rsidRDefault="002D74D2">
      <w:r>
        <w:separator/>
      </w:r>
    </w:p>
  </w:endnote>
  <w:endnote w:type="continuationSeparator" w:id="0">
    <w:p w14:paraId="73541F5B" w14:textId="77777777" w:rsidR="002D74D2" w:rsidRDefault="002D74D2">
      <w:r>
        <w:continuationSeparator/>
      </w:r>
    </w:p>
  </w:endnote>
  <w:endnote w:type="continuationNotice" w:id="1">
    <w:p w14:paraId="23C3556B" w14:textId="77777777" w:rsidR="00946B67" w:rsidRDefault="00946B6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3F8B0" w14:textId="77777777" w:rsidR="002D74D2" w:rsidRDefault="002D74D2">
      <w:r>
        <w:separator/>
      </w:r>
    </w:p>
  </w:footnote>
  <w:footnote w:type="continuationSeparator" w:id="0">
    <w:p w14:paraId="3F63E363" w14:textId="77777777" w:rsidR="002D74D2" w:rsidRDefault="002D74D2">
      <w:r>
        <w:continuationSeparator/>
      </w:r>
    </w:p>
  </w:footnote>
  <w:footnote w:type="continuationNotice" w:id="1">
    <w:p w14:paraId="1FCBF378" w14:textId="77777777" w:rsidR="00946B67" w:rsidRDefault="00946B6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867B4" w14:textId="77777777" w:rsidR="00645763" w:rsidRDefault="00DE1A70">
    <w:pPr>
      <w:pStyle w:val="Koptekst"/>
    </w:pPr>
    <w:r>
      <w:pict w14:anchorId="14EB57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32.75pt;height:43.5pt">
          <v:imagedata r:id="rId1" o:title="Groep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1A10"/>
    <w:rsid w:val="000C3B45"/>
    <w:rsid w:val="001274CF"/>
    <w:rsid w:val="00246CB1"/>
    <w:rsid w:val="00291E8A"/>
    <w:rsid w:val="002D74D2"/>
    <w:rsid w:val="00311E31"/>
    <w:rsid w:val="00466AC7"/>
    <w:rsid w:val="005634CA"/>
    <w:rsid w:val="00645763"/>
    <w:rsid w:val="006626E6"/>
    <w:rsid w:val="00736D29"/>
    <w:rsid w:val="0076613E"/>
    <w:rsid w:val="008C04FE"/>
    <w:rsid w:val="00907735"/>
    <w:rsid w:val="00941F3A"/>
    <w:rsid w:val="00946B67"/>
    <w:rsid w:val="00951A10"/>
    <w:rsid w:val="00B37D5B"/>
    <w:rsid w:val="00B955FB"/>
    <w:rsid w:val="00BA5D0D"/>
    <w:rsid w:val="00BB2F67"/>
    <w:rsid w:val="00BC0794"/>
    <w:rsid w:val="00BF32DB"/>
    <w:rsid w:val="00CE684D"/>
    <w:rsid w:val="00D058A9"/>
    <w:rsid w:val="00D34DA8"/>
    <w:rsid w:val="00D62D20"/>
    <w:rsid w:val="00D96535"/>
    <w:rsid w:val="00DE1A70"/>
    <w:rsid w:val="00E4019B"/>
    <w:rsid w:val="00EC4638"/>
    <w:rsid w:val="00F62005"/>
    <w:rsid w:val="00FD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5FBFB4D5"/>
  <w15:chartTrackingRefBased/>
  <w15:docId w15:val="{6CF4F99E-4648-4D34-B227-861797D17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Pr>
      <w:rFonts w:ascii="Trebuchet MS" w:hAnsi="Trebuchet MS"/>
      <w:sz w:val="22"/>
      <w:szCs w:val="24"/>
    </w:rPr>
  </w:style>
  <w:style w:type="paragraph" w:styleId="Kop1">
    <w:name w:val="heading 1"/>
    <w:basedOn w:val="Standaard"/>
    <w:next w:val="Standaard"/>
    <w:qFormat/>
    <w:rsid w:val="00F6200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Kop2">
    <w:name w:val="heading 2"/>
    <w:basedOn w:val="Standaard"/>
    <w:next w:val="Standaard"/>
    <w:qFormat/>
    <w:rsid w:val="00F62005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Kop3">
    <w:name w:val="heading 3"/>
    <w:basedOn w:val="Standaard"/>
    <w:next w:val="Standaard"/>
    <w:qFormat/>
    <w:rsid w:val="00F62005"/>
    <w:pPr>
      <w:keepNext/>
      <w:spacing w:before="240" w:after="60"/>
      <w:outlineLvl w:val="2"/>
    </w:pPr>
    <w:rPr>
      <w:rFonts w:cs="Arial"/>
      <w:b/>
      <w:bCs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semiHidden/>
    <w:pPr>
      <w:tabs>
        <w:tab w:val="center" w:pos="4536"/>
        <w:tab w:val="right" w:pos="9072"/>
      </w:tabs>
    </w:pPr>
  </w:style>
  <w:style w:type="paragraph" w:styleId="Koptekst">
    <w:name w:val="header"/>
    <w:basedOn w:val="Standaard"/>
    <w:semiHidden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3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InclusiefSjablonen\alg%20sjablonen%20groep\Leeg%20met%20logo.dot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tle0 xmlns="204565f9-50d0-4c2d-b58b-fc744e921b2b" xsi:nil="true"/>
    <TaxCatchAll xmlns="2a63c5c0-040f-4677-904a-1936a51403c4" xsi:nil="true"/>
    <lcf76f155ced4ddcb4097134ff3c332f xmlns="204565f9-50d0-4c2d-b58b-fc744e921b2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7A2929D6734D47AF7025ED01FEBC93" ma:contentTypeVersion="12" ma:contentTypeDescription="Een nieuw document maken." ma:contentTypeScope="" ma:versionID="0ffafd50a2fc6a789fbf5b74c05b26db">
  <xsd:schema xmlns:xsd="http://www.w3.org/2001/XMLSchema" xmlns:xs="http://www.w3.org/2001/XMLSchema" xmlns:p="http://schemas.microsoft.com/office/2006/metadata/properties" xmlns:ns2="204565f9-50d0-4c2d-b58b-fc744e921b2b" xmlns:ns3="2a63c5c0-040f-4677-904a-1936a51403c4" targetNamespace="http://schemas.microsoft.com/office/2006/metadata/properties" ma:root="true" ma:fieldsID="1eb92cb665758421ecabcfc70f54e38b" ns2:_="" ns3:_="">
    <xsd:import namespace="204565f9-50d0-4c2d-b58b-fc744e921b2b"/>
    <xsd:import namespace="2a63c5c0-040f-4677-904a-1936a51403c4"/>
    <xsd:element name="properties">
      <xsd:complexType>
        <xsd:sequence>
          <xsd:element name="documentManagement">
            <xsd:complexType>
              <xsd:all>
                <xsd:element ref="ns2:Title0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565f9-50d0-4c2d-b58b-fc744e921b2b" elementFormDefault="qualified">
    <xsd:import namespace="http://schemas.microsoft.com/office/2006/documentManagement/types"/>
    <xsd:import namespace="http://schemas.microsoft.com/office/infopath/2007/PartnerControls"/>
    <xsd:element name="Title0" ma:index="8" nillable="true" ma:displayName="Title" ma:description="" ma:internalName="Title0">
      <xsd:simpleType>
        <xsd:restriction base="dms:Text">
          <xsd:maxLength value="255"/>
        </xsd:restriction>
      </xsd:simpleType>
    </xsd:element>
    <xsd:element name="lcf76f155ced4ddcb4097134ff3c332f" ma:index="10" nillable="true" ma:taxonomy="true" ma:internalName="lcf76f155ced4ddcb4097134ff3c332f" ma:taxonomyFieldName="MediaServiceImageTags" ma:displayName="Afbeeldingtags" ma:readOnly="false" ma:fieldId="{5cf76f15-5ced-4ddc-b409-7134ff3c332f}" ma:taxonomyMulti="true" ma:sspId="86a44b59-d238-4bec-8cbe-d06f0177dd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63c5c0-040f-4677-904a-1936a51403c4" elementFormDefault="qualified">
    <xsd:import namespace="http://schemas.microsoft.com/office/2006/documentManagement/types"/>
    <xsd:import namespace="http://schemas.microsoft.com/office/infopath/2007/PartnerControls"/>
    <xsd:element name="TaxCatchAll" ma:index="11" nillable="true" ma:displayName="Taxonomy Catch All Column" ma:hidden="true" ma:list="{d932ae1d-e778-476b-b8de-9f6ad2c57bf5}" ma:internalName="TaxCatchAll" ma:showField="CatchAllData" ma:web="2a63c5c0-040f-4677-904a-1936a51403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CA88D1-48E3-4BA0-8D0A-EBB0958958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EE9E75-EE5D-4E9D-9BBF-C836436DFC1C}">
  <ds:schemaRefs>
    <ds:schemaRef ds:uri="http://purl.org/dc/elements/1.1/"/>
    <ds:schemaRef ds:uri="http://schemas.microsoft.com/office/infopath/2007/PartnerControls"/>
    <ds:schemaRef ds:uri="204565f9-50d0-4c2d-b58b-fc744e921b2b"/>
    <ds:schemaRef ds:uri="http://schemas.microsoft.com/office/2006/metadata/properties"/>
    <ds:schemaRef ds:uri="http://purl.org/dc/terms/"/>
    <ds:schemaRef ds:uri="2a63c5c0-040f-4677-904a-1936a51403c4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2F705D4-D5B7-4BAA-9FD2-A56693D2F4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565f9-50d0-4c2d-b58b-fc744e921b2b"/>
    <ds:schemaRef ds:uri="2a63c5c0-040f-4677-904a-1936a51403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Leeg met logo.dot</Template>
  <TotalTime>8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css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Karel Vos</dc:creator>
  <cp:keywords/>
  <dc:description/>
  <cp:lastModifiedBy>Karel Vos</cp:lastModifiedBy>
  <cp:revision>15</cp:revision>
  <dcterms:created xsi:type="dcterms:W3CDTF">2024-05-29T08:59:00Z</dcterms:created>
  <dcterms:modified xsi:type="dcterms:W3CDTF">2025-09-19T07:06:00Z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0x010100CF7A2929D6734D47AF7025ED01FEBC93</vt:lpwstr>
  </property>
  <property fmtid="{D5CDD505-2E9C-101B-9397-08002B2CF9AE}" pid="3" name="MediaServiceImageTags">
    <vt:lpwstr/>
  </property>
</Properties>
</file>